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XSpec="right" w:tblpY="-837"/>
        <w:tblW w:w="1069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50AEAF9F" w14:textId="77777777" w:rsidTr="00614812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00AEF9BA" w14:textId="2BDDA9F8" w:rsidR="003D1B71" w:rsidRDefault="00641B70" w:rsidP="00614812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8240" behindDoc="1" locked="0" layoutInCell="1" allowOverlap="1" wp14:anchorId="342B39AC" wp14:editId="0026536F">
                  <wp:simplePos x="0" y="0"/>
                  <wp:positionH relativeFrom="column">
                    <wp:posOffset>-73542</wp:posOffset>
                  </wp:positionH>
                  <wp:positionV relativeFrom="paragraph">
                    <wp:posOffset>325</wp:posOffset>
                  </wp:positionV>
                  <wp:extent cx="2179955" cy="2179955"/>
                  <wp:effectExtent l="0" t="0" r="0" b="0"/>
                  <wp:wrapTight wrapText="bothSides">
                    <wp:wrapPolygon edited="0">
                      <wp:start x="8683" y="0"/>
                      <wp:lineTo x="7173" y="189"/>
                      <wp:lineTo x="2643" y="2454"/>
                      <wp:lineTo x="1510" y="4719"/>
                      <wp:lineTo x="566" y="6040"/>
                      <wp:lineTo x="0" y="8494"/>
                      <wp:lineTo x="0" y="13213"/>
                      <wp:lineTo x="566" y="15100"/>
                      <wp:lineTo x="2454" y="18498"/>
                      <wp:lineTo x="6795" y="21141"/>
                      <wp:lineTo x="8305" y="21329"/>
                      <wp:lineTo x="13024" y="21329"/>
                      <wp:lineTo x="14534" y="21141"/>
                      <wp:lineTo x="18876" y="18498"/>
                      <wp:lineTo x="20952" y="15100"/>
                      <wp:lineTo x="21329" y="12835"/>
                      <wp:lineTo x="21329" y="8117"/>
                      <wp:lineTo x="20763" y="6040"/>
                      <wp:lineTo x="18876" y="3209"/>
                      <wp:lineTo x="18687" y="2454"/>
                      <wp:lineTo x="14157" y="189"/>
                      <wp:lineTo x="12647" y="0"/>
                      <wp:lineTo x="8683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955" cy="217995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53AF105D" w14:textId="77777777" w:rsidR="003D1B71" w:rsidRPr="0056708E" w:rsidRDefault="003D1B71" w:rsidP="00614812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7E1397AC" w14:textId="62BE9666" w:rsidR="003D1B71" w:rsidRPr="00310F17" w:rsidRDefault="00641B70" w:rsidP="00614812">
            <w:pPr>
              <w:pStyle w:val="Title"/>
            </w:pPr>
            <w:r>
              <w:t>Arh. Ilinca Maican</w:t>
            </w:r>
          </w:p>
        </w:tc>
      </w:tr>
      <w:tr w:rsidR="003D1B71" w14:paraId="1821103F" w14:textId="77777777" w:rsidTr="00614812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589456A1" w14:textId="77777777" w:rsidR="003D1B71" w:rsidRDefault="003D1B71" w:rsidP="00614812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4DCC3F98" w14:textId="77777777" w:rsidR="003D1B71" w:rsidRDefault="003D1B71" w:rsidP="00614812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2FB093A5" w14:textId="72A0EEC9" w:rsidR="003D1B71" w:rsidRPr="00E572D6" w:rsidRDefault="00CC637B" w:rsidP="00614812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Experienta</w:t>
            </w:r>
          </w:p>
          <w:p w14:paraId="241CEA39" w14:textId="5034381D" w:rsidR="003D1B71" w:rsidRPr="00740017" w:rsidRDefault="003818F1" w:rsidP="00614812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Sept 2018</w:t>
            </w:r>
            <w:r w:rsidR="003D1B71"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prezent</w:t>
            </w:r>
          </w:p>
          <w:p w14:paraId="045258EA" w14:textId="328B9E61" w:rsidR="003D1B71" w:rsidRDefault="003818F1" w:rsidP="00614812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Arhitect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LabConcept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Avantor GBC</w:t>
            </w:r>
          </w:p>
          <w:p w14:paraId="3147BF6A" w14:textId="2B37EE35" w:rsidR="0026650E" w:rsidRPr="00740017" w:rsidRDefault="0026650E" w:rsidP="00614812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Planificare de Laboratoare de cercetare, educationale si de testare</w:t>
            </w:r>
            <w:r w:rsidR="0031142E">
              <w:rPr>
                <w:rFonts w:ascii="Calibri" w:hAnsi="Calibri" w:cs="Calibri"/>
              </w:rPr>
              <w:t>, Auditor Intern</w:t>
            </w:r>
          </w:p>
          <w:p w14:paraId="6629B211" w14:textId="08D3E715" w:rsidR="003D1B71" w:rsidRPr="00740017" w:rsidRDefault="003818F1" w:rsidP="00614812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Sept 2015</w:t>
            </w:r>
            <w:r w:rsidR="003D1B71"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prezent</w:t>
            </w:r>
          </w:p>
          <w:p w14:paraId="5545A5AB" w14:textId="3459F203" w:rsidR="003818F1" w:rsidRDefault="003818F1" w:rsidP="00614812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Arhitect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Partener Fondator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Architecture to Measure SRL</w:t>
            </w:r>
            <w:r w:rsidR="00614812">
              <w:rPr>
                <w:rFonts w:ascii="Calibri" w:hAnsi="Calibri" w:cs="Calibri"/>
              </w:rPr>
              <w:t xml:space="preserve"> - </w:t>
            </w:r>
            <w:r>
              <w:rPr>
                <w:rFonts w:ascii="Calibri" w:hAnsi="Calibri" w:cs="Calibri"/>
              </w:rPr>
              <w:t>Birou de arhitectura deschis cu finantare Fonduri Europene POSDRU</w:t>
            </w:r>
          </w:p>
          <w:p w14:paraId="38082F6A" w14:textId="75A2804F" w:rsidR="002E72C2" w:rsidRPr="00740017" w:rsidRDefault="002E72C2" w:rsidP="00614812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Proiecte Rezidentiale, educationale, Concursuri de Arhitectura in Romania si in Elvetia</w:t>
            </w:r>
          </w:p>
          <w:p w14:paraId="0909976F" w14:textId="4321A2D8" w:rsidR="003D1B71" w:rsidRPr="00740017" w:rsidRDefault="003818F1" w:rsidP="00614812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August 2017</w:t>
            </w:r>
          </w:p>
          <w:p w14:paraId="50033DD6" w14:textId="65DE1D98" w:rsidR="003D1B71" w:rsidRPr="00740017" w:rsidRDefault="003818F1" w:rsidP="00614812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Curs de Urbanism sustinut pentru autoritatile</w:t>
            </w:r>
            <w:r w:rsidR="0026650E">
              <w:rPr>
                <w:rFonts w:ascii="Calibri" w:hAnsi="Calibri" w:cs="Calibri"/>
              </w:rPr>
              <w:t xml:space="preserve"> locale din Buc.</w:t>
            </w:r>
            <w:r>
              <w:rPr>
                <w:rFonts w:ascii="Calibri" w:hAnsi="Calibri" w:cs="Calibri"/>
              </w:rPr>
              <w:t xml:space="preserve"> (2 zile)</w:t>
            </w:r>
          </w:p>
          <w:p w14:paraId="3B50E3B5" w14:textId="17CBFBF4" w:rsidR="002E72C2" w:rsidRPr="00740017" w:rsidRDefault="002E72C2" w:rsidP="00614812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Mai 2014</w:t>
            </w:r>
            <w:r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Feb 2015</w:t>
            </w:r>
          </w:p>
          <w:p w14:paraId="293C7983" w14:textId="3F4AA6B8" w:rsidR="002E72C2" w:rsidRDefault="002E72C2" w:rsidP="00614812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Arhitect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Jr Associate</w:t>
            </w:r>
            <w:r w:rsidRPr="00740017">
              <w:rPr>
                <w:rFonts w:ascii="Calibri" w:hAnsi="Calibri" w:cs="Calibri"/>
              </w:rPr>
              <w:t xml:space="preserve"> 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Architekturbüro Yvonne Rütsche (Basel, CH)</w:t>
            </w:r>
          </w:p>
          <w:p w14:paraId="2DEAB0DE" w14:textId="16CB8C34" w:rsidR="002E72C2" w:rsidRPr="00740017" w:rsidRDefault="002E72C2" w:rsidP="00614812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Mai 2012</w:t>
            </w:r>
            <w:r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Dec 2013</w:t>
            </w:r>
          </w:p>
          <w:p w14:paraId="1F900E31" w14:textId="20676BD7" w:rsidR="002E72C2" w:rsidRDefault="002E72C2" w:rsidP="00614812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Arhitect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Jr Associate</w:t>
            </w:r>
            <w:r w:rsidRPr="00740017">
              <w:rPr>
                <w:rFonts w:ascii="Calibri" w:hAnsi="Calibri" w:cs="Calibri"/>
              </w:rPr>
              <w:t xml:space="preserve"> 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Itten + Brechbühl AG (Basel, CH)</w:t>
            </w:r>
          </w:p>
          <w:p w14:paraId="3AA0DC91" w14:textId="6B30CC99" w:rsidR="002E72C2" w:rsidRDefault="0026650E" w:rsidP="00614812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Centru de incinerare deseuri – Lucerna, CH – Proiectare zone de interactiune cu publicul, zona personal si </w:t>
            </w:r>
            <w:r w:rsidR="00614812">
              <w:rPr>
                <w:rFonts w:ascii="Calibri" w:hAnsi="Calibri" w:cs="Calibri"/>
              </w:rPr>
              <w:t xml:space="preserve">zone </w:t>
            </w:r>
            <w:r>
              <w:rPr>
                <w:rFonts w:ascii="Calibri" w:hAnsi="Calibri" w:cs="Calibri"/>
              </w:rPr>
              <w:t>vizitatori.</w:t>
            </w:r>
          </w:p>
          <w:p w14:paraId="7085D357" w14:textId="3D4BCEF9" w:rsidR="0026650E" w:rsidRDefault="0026650E" w:rsidP="00614812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Cladire de birouri – Aesch, CH – concurs de arhitectura, PT, supervizare constructi</w:t>
            </w:r>
            <w:r w:rsidR="00A77408"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</w:rPr>
              <w:t>.</w:t>
            </w:r>
          </w:p>
          <w:p w14:paraId="1EE08FFC" w14:textId="39B6FD5A" w:rsidR="0026650E" w:rsidRPr="00740017" w:rsidRDefault="00AA6C04" w:rsidP="00614812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Iun</w:t>
            </w:r>
            <w:r w:rsidR="0026650E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2011</w:t>
            </w:r>
            <w:r w:rsidR="0026650E"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Dec 2011</w:t>
            </w:r>
          </w:p>
          <w:p w14:paraId="28006767" w14:textId="2BAF0B41" w:rsidR="0026650E" w:rsidRDefault="0026650E" w:rsidP="00614812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Arhitect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 w:rsidR="00AA6C04">
              <w:rPr>
                <w:rFonts w:ascii="Calibri" w:hAnsi="Calibri" w:cs="Calibri"/>
              </w:rPr>
              <w:t>Jr Associate</w:t>
            </w:r>
            <w:r w:rsidRPr="00740017">
              <w:rPr>
                <w:rFonts w:ascii="Calibri" w:hAnsi="Calibri" w:cs="Calibri"/>
              </w:rPr>
              <w:t xml:space="preserve"> 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 w:rsidR="00AA6C04">
              <w:rPr>
                <w:rFonts w:ascii="Calibri" w:hAnsi="Calibri" w:cs="Calibri"/>
              </w:rPr>
              <w:t xml:space="preserve">Silvia Gmür Reto Gmür Architekten, Basel CH – Concurs de arhitectura Spital Cantonal Solothurn, Studiu de fezabilitate Corp OP Spitalul </w:t>
            </w:r>
            <w:r w:rsidR="00614812">
              <w:rPr>
                <w:rFonts w:ascii="Calibri" w:hAnsi="Calibri" w:cs="Calibri"/>
              </w:rPr>
              <w:t>P</w:t>
            </w:r>
            <w:r w:rsidR="00AA6C04">
              <w:rPr>
                <w:rFonts w:ascii="Calibri" w:hAnsi="Calibri" w:cs="Calibri"/>
              </w:rPr>
              <w:t>articular Zollikerberg.</w:t>
            </w:r>
          </w:p>
          <w:p w14:paraId="60FC886B" w14:textId="18655C51" w:rsidR="00AA6C04" w:rsidRPr="00614812" w:rsidRDefault="00AA6C04" w:rsidP="00614812">
            <w:pPr>
              <w:pStyle w:val="Dates"/>
              <w:rPr>
                <w:rFonts w:ascii="Calibri" w:hAnsi="Calibri" w:cs="Calibri"/>
                <w:lang w:val="de-DE"/>
              </w:rPr>
            </w:pPr>
            <w:r w:rsidRPr="00614812">
              <w:rPr>
                <w:rFonts w:ascii="Calibri" w:hAnsi="Calibri" w:cs="Calibri"/>
                <w:lang w:val="de-DE"/>
              </w:rPr>
              <w:t>Feb 2011–Iun 2011</w:t>
            </w:r>
          </w:p>
          <w:p w14:paraId="3B152E06" w14:textId="1E1ACAFF" w:rsidR="00AA6C04" w:rsidRPr="00614812" w:rsidRDefault="00AA6C04" w:rsidP="00614812">
            <w:pPr>
              <w:pStyle w:val="Experience"/>
              <w:rPr>
                <w:rFonts w:ascii="Calibri" w:hAnsi="Calibri" w:cs="Calibri"/>
                <w:lang w:val="de-DE"/>
              </w:rPr>
            </w:pPr>
            <w:r w:rsidRPr="00614812">
              <w:rPr>
                <w:rFonts w:ascii="Calibri" w:hAnsi="Calibri" w:cs="Calibri"/>
                <w:lang w:val="de-DE"/>
              </w:rPr>
              <w:t>Asistent Universitar Proiectare anul 1</w:t>
            </w:r>
            <w:r w:rsidR="00614812" w:rsidRPr="00614812">
              <w:rPr>
                <w:rFonts w:ascii="Calibri" w:hAnsi="Calibri" w:cs="Calibri"/>
                <w:lang w:val="de-DE"/>
              </w:rPr>
              <w:t xml:space="preserve"> – UAUIM</w:t>
            </w:r>
          </w:p>
          <w:p w14:paraId="754F8B96" w14:textId="69268619" w:rsidR="00614812" w:rsidRDefault="00614812" w:rsidP="00614812">
            <w:pPr>
              <w:pStyle w:val="Dates"/>
              <w:rPr>
                <w:rFonts w:ascii="Calibri" w:hAnsi="Calibri" w:cs="Calibri"/>
                <w:lang w:val="de-DE"/>
              </w:rPr>
            </w:pPr>
            <w:r>
              <w:rPr>
                <w:rFonts w:ascii="Calibri" w:hAnsi="Calibri" w:cs="Calibri"/>
                <w:lang w:val="de-DE"/>
              </w:rPr>
              <w:t>Iunie</w:t>
            </w:r>
            <w:r w:rsidRPr="00614812">
              <w:rPr>
                <w:rFonts w:ascii="Calibri" w:hAnsi="Calibri" w:cs="Calibri"/>
                <w:lang w:val="de-DE"/>
              </w:rPr>
              <w:t xml:space="preserve"> 200</w:t>
            </w:r>
            <w:r>
              <w:rPr>
                <w:rFonts w:ascii="Calibri" w:hAnsi="Calibri" w:cs="Calibri"/>
                <w:lang w:val="de-DE"/>
              </w:rPr>
              <w:t>6</w:t>
            </w:r>
            <w:r w:rsidRPr="00614812">
              <w:rPr>
                <w:rFonts w:ascii="Calibri" w:hAnsi="Calibri" w:cs="Calibri"/>
                <w:lang w:val="de-DE"/>
              </w:rPr>
              <w:t>–Mai 20</w:t>
            </w:r>
            <w:r>
              <w:rPr>
                <w:rFonts w:ascii="Calibri" w:hAnsi="Calibri" w:cs="Calibri"/>
                <w:lang w:val="de-DE"/>
              </w:rPr>
              <w:t>07</w:t>
            </w:r>
          </w:p>
          <w:p w14:paraId="4091925B" w14:textId="38DFEAD9" w:rsidR="00614812" w:rsidRDefault="00614812" w:rsidP="00614812">
            <w:pPr>
              <w:pStyle w:val="Experience"/>
              <w:rPr>
                <w:rFonts w:ascii="Calibri" w:hAnsi="Calibri" w:cs="Calibri"/>
              </w:rPr>
            </w:pPr>
            <w:r>
              <w:lastRenderedPageBreak/>
              <w:t>Arhitect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Stagiar 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Studio Hartzema, Rotterdam (NL)</w:t>
            </w:r>
            <w:r w:rsidR="00F626BA">
              <w:rPr>
                <w:rFonts w:ascii="Calibri" w:hAnsi="Calibri" w:cs="Calibri"/>
              </w:rPr>
              <w:t xml:space="preserve"> – Dezvoltarea urbana ZuidAS – Amsterdam, Concursuri de arhitectura</w:t>
            </w:r>
          </w:p>
          <w:p w14:paraId="32024B6A" w14:textId="77777777" w:rsidR="00614812" w:rsidRPr="00614812" w:rsidRDefault="00614812" w:rsidP="00614812">
            <w:pPr>
              <w:pStyle w:val="Experience"/>
              <w:rPr>
                <w:rFonts w:ascii="Calibri" w:hAnsi="Calibri" w:cs="Calibri"/>
              </w:rPr>
            </w:pPr>
          </w:p>
          <w:p w14:paraId="599E0988" w14:textId="77777777" w:rsidR="0026650E" w:rsidRPr="00614812" w:rsidRDefault="0026650E" w:rsidP="00614812">
            <w:pPr>
              <w:pStyle w:val="Experience"/>
              <w:rPr>
                <w:rFonts w:ascii="Calibri" w:hAnsi="Calibri" w:cs="Calibri"/>
              </w:rPr>
            </w:pPr>
          </w:p>
          <w:p w14:paraId="276823A5" w14:textId="3C14A5F6" w:rsidR="003D1B71" w:rsidRPr="00614812" w:rsidRDefault="003D1B71" w:rsidP="00614812">
            <w:pPr>
              <w:rPr>
                <w:rFonts w:ascii="Calibri" w:hAnsi="Calibri" w:cs="Calibri"/>
              </w:rPr>
            </w:pPr>
          </w:p>
          <w:p w14:paraId="612C2FCE" w14:textId="7A6E3522" w:rsidR="003D1B71" w:rsidRPr="00E572D6" w:rsidRDefault="00CC637B" w:rsidP="00614812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Educatie</w:t>
            </w:r>
          </w:p>
          <w:p w14:paraId="7732DAE2" w14:textId="7064F813" w:rsidR="003D1B71" w:rsidRDefault="001F607F" w:rsidP="00614812">
            <w:pPr>
              <w:pStyle w:val="SchoolName"/>
            </w:pPr>
            <w:r>
              <w:t xml:space="preserve"> </w:t>
            </w:r>
            <w:r w:rsidRPr="001F607F">
              <w:t>Accademia di Architettura, USI,</w:t>
            </w:r>
            <w:r w:rsidR="003D1B71" w:rsidRPr="00740017">
              <w:t xml:space="preserve"> </w:t>
            </w:r>
            <w:r>
              <w:t>Mendrisio, CH</w:t>
            </w:r>
            <w:r w:rsidR="00C1385E">
              <w:t xml:space="preserve"> </w:t>
            </w:r>
            <w:r w:rsidR="002D57BB">
              <w:t>–</w:t>
            </w:r>
            <w:r w:rsidR="00C1385E">
              <w:t xml:space="preserve"> </w:t>
            </w:r>
            <w:r w:rsidR="002D57BB">
              <w:t>2004-2010</w:t>
            </w:r>
          </w:p>
          <w:p w14:paraId="6C8DED6E" w14:textId="0DB9E17A" w:rsidR="009657E0" w:rsidRPr="00740017" w:rsidRDefault="009657E0" w:rsidP="00614812">
            <w:pPr>
              <w:pStyle w:val="SchoolName"/>
            </w:pPr>
            <w:r>
              <w:t>MSc. 2010</w:t>
            </w:r>
            <w:r w:rsidR="00403163">
              <w:t>, BSc 2007</w:t>
            </w:r>
          </w:p>
          <w:p w14:paraId="75040343" w14:textId="7150A5C9" w:rsidR="003D1B71" w:rsidRDefault="00B25186" w:rsidP="00614812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Bursier Integral</w:t>
            </w:r>
          </w:p>
          <w:p w14:paraId="3DF4F34D" w14:textId="7AF1DA99" w:rsidR="00B25186" w:rsidRDefault="00B25186" w:rsidP="00614812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Indrumator Diploma – arh Mario Botta</w:t>
            </w:r>
          </w:p>
          <w:p w14:paraId="2B5C1DD6" w14:textId="4D5AF665" w:rsidR="008E42CD" w:rsidRDefault="008E42CD" w:rsidP="00614812">
            <w:pPr>
              <w:pStyle w:val="ListBullet"/>
              <w:rPr>
                <w:rFonts w:ascii="Calibri" w:hAnsi="Calibri" w:cs="Calibri"/>
              </w:rPr>
            </w:pPr>
            <w:r w:rsidRPr="00C1385E">
              <w:rPr>
                <w:rFonts w:ascii="Calibri" w:hAnsi="Calibri" w:cs="Calibri"/>
              </w:rPr>
              <w:t>Indru</w:t>
            </w:r>
            <w:r w:rsidR="002011BF" w:rsidRPr="00C1385E">
              <w:rPr>
                <w:rFonts w:ascii="Calibri" w:hAnsi="Calibri" w:cs="Calibri"/>
              </w:rPr>
              <w:t>matori Atelier</w:t>
            </w:r>
            <w:r w:rsidR="00ED35EB" w:rsidRPr="00C1385E">
              <w:rPr>
                <w:rFonts w:ascii="Calibri" w:hAnsi="Calibri" w:cs="Calibri"/>
              </w:rPr>
              <w:t xml:space="preserve"> – Marianne Burkhalter, F+M Aires Mateus, Valerio Olgiati</w:t>
            </w:r>
            <w:r w:rsidR="00C1385E" w:rsidRPr="00C1385E">
              <w:rPr>
                <w:rFonts w:ascii="Calibri" w:hAnsi="Calibri" w:cs="Calibri"/>
              </w:rPr>
              <w:t>, Quintus</w:t>
            </w:r>
            <w:r w:rsidR="00C1385E">
              <w:rPr>
                <w:rFonts w:ascii="Calibri" w:hAnsi="Calibri" w:cs="Calibri"/>
              </w:rPr>
              <w:t xml:space="preserve"> Miller, Valentih Bearth</w:t>
            </w:r>
          </w:p>
          <w:p w14:paraId="35AB61F3" w14:textId="77777777" w:rsidR="00C1385E" w:rsidRDefault="00C1385E" w:rsidP="00C1385E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</w:rPr>
            </w:pPr>
          </w:p>
          <w:p w14:paraId="515CC373" w14:textId="79BCC729" w:rsidR="00C1385E" w:rsidRPr="00CC637B" w:rsidRDefault="002D57BB" w:rsidP="00CC637B">
            <w:pPr>
              <w:pStyle w:val="SchoolName"/>
            </w:pPr>
            <w:r>
              <w:t xml:space="preserve">UAU </w:t>
            </w:r>
            <w:r w:rsidR="009657E0">
              <w:t>“</w:t>
            </w:r>
            <w:r>
              <w:t>Ion Mi</w:t>
            </w:r>
            <w:r w:rsidR="009657E0">
              <w:t>nc</w:t>
            </w:r>
            <w:r>
              <w:t>u</w:t>
            </w:r>
            <w:r w:rsidR="009657E0">
              <w:t>”</w:t>
            </w:r>
            <w:r w:rsidR="00C1385E" w:rsidRPr="001F607F">
              <w:t>,</w:t>
            </w:r>
            <w:r w:rsidR="00C1385E" w:rsidRPr="00740017">
              <w:t xml:space="preserve"> </w:t>
            </w:r>
            <w:r>
              <w:t>Bucuresti – 2003-2004</w:t>
            </w:r>
          </w:p>
          <w:p w14:paraId="35FE2896" w14:textId="542BBE20" w:rsidR="003D1B71" w:rsidRPr="00E572D6" w:rsidRDefault="00CC637B" w:rsidP="00614812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Limbi Straine</w:t>
            </w:r>
          </w:p>
          <w:p w14:paraId="7267D715" w14:textId="6D466DB8" w:rsidR="003D1B71" w:rsidRPr="00740017" w:rsidRDefault="005958B2" w:rsidP="0061481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Romana – limba Materna, Engleza </w:t>
            </w:r>
            <w:r w:rsidR="000C6D35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 xml:space="preserve"> </w:t>
            </w:r>
            <w:r w:rsidR="000C6D35">
              <w:rPr>
                <w:rFonts w:ascii="Calibri" w:hAnsi="Calibri" w:cs="Calibri"/>
              </w:rPr>
              <w:t>mastery/C2, Italiana – mastery/C2</w:t>
            </w:r>
            <w:r w:rsidR="00184073">
              <w:rPr>
                <w:rFonts w:ascii="Calibri" w:hAnsi="Calibri" w:cs="Calibri"/>
              </w:rPr>
              <w:t xml:space="preserve">, Germana – proficient/C1, Franceza </w:t>
            </w:r>
            <w:r w:rsidR="00442B87">
              <w:rPr>
                <w:rFonts w:ascii="Calibri" w:hAnsi="Calibri" w:cs="Calibri"/>
              </w:rPr>
              <w:t xml:space="preserve">– </w:t>
            </w:r>
            <w:r w:rsidR="00184073">
              <w:rPr>
                <w:rFonts w:ascii="Calibri" w:hAnsi="Calibri" w:cs="Calibri"/>
              </w:rPr>
              <w:t>vantage – B2</w:t>
            </w:r>
            <w:r w:rsidR="00425544">
              <w:rPr>
                <w:rFonts w:ascii="Calibri" w:hAnsi="Calibri" w:cs="Calibri"/>
              </w:rPr>
              <w:t>, Spaniola B1</w:t>
            </w:r>
          </w:p>
          <w:p w14:paraId="14B3439B" w14:textId="76168268" w:rsidR="003D1B71" w:rsidRPr="00E572D6" w:rsidRDefault="000F0D64" w:rsidP="00614812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Cursuri Suplimentare</w:t>
            </w:r>
          </w:p>
          <w:p w14:paraId="6BF32A7E" w14:textId="2F33735E" w:rsidR="003309E0" w:rsidRPr="00473EB7" w:rsidRDefault="003309E0" w:rsidP="003309E0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Mar 2022</w:t>
            </w:r>
          </w:p>
          <w:p w14:paraId="10C0FDD8" w14:textId="0A3E9410" w:rsidR="00DC3F74" w:rsidRDefault="00DC3F74" w:rsidP="00DC3F74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Curs pt Pregatirea Auditorilor Interni – AFNOR, Bucuresti</w:t>
            </w:r>
          </w:p>
          <w:p w14:paraId="63A02F54" w14:textId="231CDCD4" w:rsidR="000F0D64" w:rsidRPr="00473EB7" w:rsidRDefault="00473EB7" w:rsidP="000F0D64">
            <w:pPr>
              <w:pStyle w:val="Dates"/>
              <w:rPr>
                <w:rFonts w:ascii="Calibri" w:hAnsi="Calibri" w:cs="Calibri"/>
              </w:rPr>
            </w:pPr>
            <w:r w:rsidRPr="00473EB7">
              <w:rPr>
                <w:rFonts w:ascii="Calibri" w:hAnsi="Calibri" w:cs="Calibri"/>
              </w:rPr>
              <w:t>A</w:t>
            </w:r>
            <w:r>
              <w:rPr>
                <w:rFonts w:ascii="Calibri" w:hAnsi="Calibri" w:cs="Calibri"/>
              </w:rPr>
              <w:t>pr 2018</w:t>
            </w:r>
          </w:p>
          <w:p w14:paraId="13449291" w14:textId="7DAA7425" w:rsidR="000F0D64" w:rsidRDefault="00473EB7" w:rsidP="000F0D64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Designer-ul ca Antreprenor</w:t>
            </w:r>
            <w:r w:rsidR="007022B6">
              <w:rPr>
                <w:rFonts w:ascii="Calibri" w:hAnsi="Calibri" w:cs="Calibri"/>
              </w:rPr>
              <w:t xml:space="preserve"> – curs la “Design Feed”, Bucuresti</w:t>
            </w:r>
          </w:p>
          <w:p w14:paraId="1DF31347" w14:textId="43A976FF" w:rsidR="00E21845" w:rsidRPr="00473EB7" w:rsidRDefault="005C4A92" w:rsidP="00E21845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Dec</w:t>
            </w:r>
            <w:r w:rsidR="00E21845">
              <w:rPr>
                <w:rFonts w:ascii="Calibri" w:hAnsi="Calibri" w:cs="Calibri"/>
              </w:rPr>
              <w:t xml:space="preserve"> 201</w:t>
            </w:r>
            <w:r>
              <w:rPr>
                <w:rFonts w:ascii="Calibri" w:hAnsi="Calibri" w:cs="Calibri"/>
              </w:rPr>
              <w:t>5</w:t>
            </w:r>
          </w:p>
          <w:p w14:paraId="3C355844" w14:textId="79A8C9B0" w:rsidR="003D1B71" w:rsidRDefault="005C4A92" w:rsidP="005C4A92">
            <w:pPr>
              <w:pStyle w:val="Experience"/>
              <w:rPr>
                <w:rFonts w:ascii="Calibri" w:hAnsi="Calibri" w:cs="Calibri"/>
              </w:rPr>
            </w:pPr>
            <w:r w:rsidRPr="005C4A92">
              <w:rPr>
                <w:rFonts w:ascii="Calibri" w:hAnsi="Calibri" w:cs="Calibri"/>
              </w:rPr>
              <w:t xml:space="preserve">Webinar series „Setting up a Marketing Strategy for Architecture Firms” – Architects Marketing Academy </w:t>
            </w:r>
          </w:p>
          <w:p w14:paraId="6A348044" w14:textId="3A802041" w:rsidR="005C4A92" w:rsidRPr="00473EB7" w:rsidRDefault="001349D2" w:rsidP="005C4A92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Iul- Aug</w:t>
            </w:r>
            <w:r w:rsidR="005C4A92">
              <w:rPr>
                <w:rFonts w:ascii="Calibri" w:hAnsi="Calibri" w:cs="Calibri"/>
              </w:rPr>
              <w:t xml:space="preserve"> 2015</w:t>
            </w:r>
          </w:p>
          <w:p w14:paraId="5B4E698F" w14:textId="2CE574CB" w:rsidR="005C4A92" w:rsidRDefault="001349D2" w:rsidP="001349D2">
            <w:pPr>
              <w:pStyle w:val="Experience"/>
              <w:rPr>
                <w:rFonts w:ascii="Calibri" w:hAnsi="Calibri" w:cs="Calibri"/>
              </w:rPr>
            </w:pPr>
            <w:r w:rsidRPr="001349D2">
              <w:rPr>
                <w:rFonts w:ascii="Calibri" w:hAnsi="Calibri" w:cs="Calibri"/>
              </w:rPr>
              <w:t>Business management module, STARTUP4U Programme, part of POSDRU financed Projects for Startups</w:t>
            </w:r>
          </w:p>
          <w:p w14:paraId="65880311" w14:textId="03FE8E90" w:rsidR="003D1B71" w:rsidRPr="00E572D6" w:rsidRDefault="00233A3B" w:rsidP="00614812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Membr</w:t>
            </w:r>
            <w:r w:rsidR="00EA5609">
              <w:rPr>
                <w:rFonts w:ascii="Calibri" w:hAnsi="Calibri" w:cs="Calibri"/>
                <w:color w:val="0072C7"/>
              </w:rPr>
              <w:t>u</w:t>
            </w:r>
            <w:r>
              <w:rPr>
                <w:rFonts w:ascii="Calibri" w:hAnsi="Calibri" w:cs="Calibri"/>
                <w:color w:val="0072C7"/>
              </w:rPr>
              <w:t xml:space="preserve"> a</w:t>
            </w:r>
            <w:r w:rsidR="00793C72">
              <w:rPr>
                <w:rFonts w:ascii="Calibri" w:hAnsi="Calibri" w:cs="Calibri"/>
                <w:color w:val="0072C7"/>
              </w:rPr>
              <w:t>l</w:t>
            </w:r>
            <w:r>
              <w:rPr>
                <w:rFonts w:ascii="Calibri" w:hAnsi="Calibri" w:cs="Calibri"/>
                <w:color w:val="0072C7"/>
              </w:rPr>
              <w:t>:</w:t>
            </w:r>
          </w:p>
          <w:p w14:paraId="32855935" w14:textId="2BB7C00A" w:rsidR="003D1B71" w:rsidRDefault="00233A3B" w:rsidP="0061481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OAR-Bucuresti din </w:t>
            </w:r>
            <w:r w:rsidR="009411E8">
              <w:rPr>
                <w:rFonts w:ascii="Calibri" w:hAnsi="Calibri" w:cs="Calibri"/>
              </w:rPr>
              <w:t>2015</w:t>
            </w:r>
            <w:r w:rsidR="00107FFA">
              <w:rPr>
                <w:rFonts w:ascii="Calibri" w:hAnsi="Calibri" w:cs="Calibri"/>
              </w:rPr>
              <w:t>, TNA 7651</w:t>
            </w:r>
          </w:p>
          <w:p w14:paraId="4AC7235A" w14:textId="77777777" w:rsidR="009411E8" w:rsidRDefault="009411E8" w:rsidP="00614812">
            <w:pPr>
              <w:rPr>
                <w:rFonts w:ascii="Calibri" w:hAnsi="Calibri" w:cs="Calibri"/>
              </w:rPr>
            </w:pPr>
          </w:p>
          <w:p w14:paraId="429246ED" w14:textId="77777777" w:rsidR="009411E8" w:rsidRPr="00740017" w:rsidRDefault="009411E8" w:rsidP="009411E8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Mai 2014</w:t>
            </w:r>
            <w:r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Decembrie 2016</w:t>
            </w:r>
          </w:p>
          <w:p w14:paraId="2DEA7F44" w14:textId="2C160FDC" w:rsidR="009411E8" w:rsidRPr="00442B87" w:rsidRDefault="009411E8" w:rsidP="00442B87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Membru SIA- Ordinul Arhitectiolor si inginerilor Elvetieni - Basel</w:t>
            </w:r>
          </w:p>
        </w:tc>
      </w:tr>
      <w:tr w:rsidR="003D1B71" w14:paraId="3CCF0245" w14:textId="77777777" w:rsidTr="00614812">
        <w:trPr>
          <w:trHeight w:val="1164"/>
        </w:trPr>
        <w:tc>
          <w:tcPr>
            <w:tcW w:w="720" w:type="dxa"/>
          </w:tcPr>
          <w:p w14:paraId="477911BC" w14:textId="77777777" w:rsidR="003D1B71" w:rsidRPr="0056708E" w:rsidRDefault="003D1B71" w:rsidP="00614812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0AAA32C4" w14:textId="77777777" w:rsidR="003D1B71" w:rsidRPr="0056708E" w:rsidRDefault="003D1B71" w:rsidP="00614812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3E6A3809" w14:textId="77777777" w:rsidR="003D1B71" w:rsidRDefault="003D1B71" w:rsidP="00614812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BF478E8" w14:textId="77777777" w:rsidR="003D1B71" w:rsidRPr="00590471" w:rsidRDefault="003D1B71" w:rsidP="00614812"/>
        </w:tc>
      </w:tr>
      <w:tr w:rsidR="003D1B71" w14:paraId="72B0E7BB" w14:textId="77777777" w:rsidTr="00614812">
        <w:trPr>
          <w:trHeight w:val="543"/>
        </w:trPr>
        <w:tc>
          <w:tcPr>
            <w:tcW w:w="720" w:type="dxa"/>
          </w:tcPr>
          <w:p w14:paraId="6C96EE6D" w14:textId="77777777" w:rsidR="003D1B71" w:rsidRDefault="003D1B71" w:rsidP="00614812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545B1DF" w14:textId="77777777" w:rsidR="003D1B71" w:rsidRPr="00376291" w:rsidRDefault="003D1B71" w:rsidP="00614812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477EFFB" wp14:editId="083E1DBE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F9FC63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4E2AB9B" w14:textId="310618CC" w:rsidR="003D1B71" w:rsidRPr="00380FD1" w:rsidRDefault="003D1B71" w:rsidP="00614812">
            <w:pPr>
              <w:pStyle w:val="Information"/>
            </w:pPr>
          </w:p>
        </w:tc>
        <w:tc>
          <w:tcPr>
            <w:tcW w:w="423" w:type="dxa"/>
            <w:vMerge/>
          </w:tcPr>
          <w:p w14:paraId="36DE4236" w14:textId="77777777" w:rsidR="003D1B71" w:rsidRDefault="003D1B71" w:rsidP="00614812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79ED07C" w14:textId="77777777" w:rsidR="003D1B71" w:rsidRDefault="003D1B71" w:rsidP="00614812">
            <w:pPr>
              <w:pStyle w:val="Heading1"/>
            </w:pPr>
          </w:p>
        </w:tc>
      </w:tr>
      <w:tr w:rsidR="003D1B71" w14:paraId="078E2F46" w14:textId="77777777" w:rsidTr="00614812">
        <w:trPr>
          <w:trHeight w:val="183"/>
        </w:trPr>
        <w:tc>
          <w:tcPr>
            <w:tcW w:w="720" w:type="dxa"/>
          </w:tcPr>
          <w:p w14:paraId="07B6E41A" w14:textId="77777777" w:rsidR="003D1B71" w:rsidRPr="00376291" w:rsidRDefault="003D1B71" w:rsidP="00614812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E5973F8" w14:textId="77777777" w:rsidR="003D1B71" w:rsidRPr="00376291" w:rsidRDefault="003D1B71" w:rsidP="00614812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18C29F41" w14:textId="77777777" w:rsidR="003D1B71" w:rsidRDefault="003D1B71" w:rsidP="00614812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D642FE4" w14:textId="77777777" w:rsidR="003D1B71" w:rsidRDefault="003D1B71" w:rsidP="00614812">
            <w:pPr>
              <w:pStyle w:val="Heading1"/>
            </w:pPr>
          </w:p>
        </w:tc>
      </w:tr>
      <w:tr w:rsidR="003D1B71" w14:paraId="75B89EA1" w14:textId="77777777" w:rsidTr="00614812">
        <w:trPr>
          <w:trHeight w:val="624"/>
        </w:trPr>
        <w:tc>
          <w:tcPr>
            <w:tcW w:w="720" w:type="dxa"/>
          </w:tcPr>
          <w:p w14:paraId="74B84434" w14:textId="77777777" w:rsidR="003D1B71" w:rsidRDefault="003D1B71" w:rsidP="00614812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C1D6C6F" w14:textId="77777777" w:rsidR="003D1B71" w:rsidRPr="00376291" w:rsidRDefault="003D1B71" w:rsidP="00614812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207C648" wp14:editId="0F4EA435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631983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E2sODQAAF8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FD5CDBD" w14:textId="4F3D8B43" w:rsidR="003D1B71" w:rsidRPr="00380FD1" w:rsidRDefault="003D1B71" w:rsidP="00614812">
            <w:pPr>
              <w:pStyle w:val="Information"/>
            </w:pPr>
          </w:p>
        </w:tc>
        <w:tc>
          <w:tcPr>
            <w:tcW w:w="423" w:type="dxa"/>
            <w:vMerge/>
          </w:tcPr>
          <w:p w14:paraId="7842CFAE" w14:textId="77777777" w:rsidR="003D1B71" w:rsidRDefault="003D1B71" w:rsidP="00614812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6264883" w14:textId="77777777" w:rsidR="003D1B71" w:rsidRDefault="003D1B71" w:rsidP="00614812">
            <w:pPr>
              <w:pStyle w:val="Heading1"/>
            </w:pPr>
          </w:p>
        </w:tc>
      </w:tr>
      <w:tr w:rsidR="003D1B71" w14:paraId="611BF04F" w14:textId="77777777" w:rsidTr="00614812">
        <w:trPr>
          <w:trHeight w:val="183"/>
        </w:trPr>
        <w:tc>
          <w:tcPr>
            <w:tcW w:w="720" w:type="dxa"/>
          </w:tcPr>
          <w:p w14:paraId="46AA8CE9" w14:textId="77777777" w:rsidR="003D1B71" w:rsidRPr="00376291" w:rsidRDefault="003D1B71" w:rsidP="00614812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17EC9B64" w14:textId="77777777" w:rsidR="003D1B71" w:rsidRPr="00376291" w:rsidRDefault="003D1B71" w:rsidP="00614812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6B120F83" w14:textId="77777777" w:rsidR="003D1B71" w:rsidRDefault="003D1B71" w:rsidP="00614812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EE9F9AB" w14:textId="77777777" w:rsidR="003D1B71" w:rsidRDefault="003D1B71" w:rsidP="00614812">
            <w:pPr>
              <w:pStyle w:val="Heading1"/>
            </w:pPr>
          </w:p>
        </w:tc>
      </w:tr>
      <w:tr w:rsidR="003D1B71" w14:paraId="2EF8C10D" w14:textId="77777777" w:rsidTr="00614812">
        <w:trPr>
          <w:trHeight w:val="633"/>
        </w:trPr>
        <w:tc>
          <w:tcPr>
            <w:tcW w:w="720" w:type="dxa"/>
          </w:tcPr>
          <w:p w14:paraId="07DEE2B7" w14:textId="77777777" w:rsidR="003D1B71" w:rsidRDefault="003D1B71" w:rsidP="00614812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CAC3C0F" w14:textId="77777777" w:rsidR="003D1B71" w:rsidRPr="00376291" w:rsidRDefault="003D1B71" w:rsidP="00614812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FE35E2" wp14:editId="7165F484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F5D4F6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GTg1DIAALX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4688BA0E" w14:textId="553C43B6" w:rsidR="003D1B71" w:rsidRPr="00380FD1" w:rsidRDefault="003D1B71" w:rsidP="00614812">
            <w:pPr>
              <w:pStyle w:val="Information"/>
            </w:pPr>
          </w:p>
        </w:tc>
        <w:tc>
          <w:tcPr>
            <w:tcW w:w="423" w:type="dxa"/>
            <w:vMerge/>
          </w:tcPr>
          <w:p w14:paraId="0656842E" w14:textId="77777777" w:rsidR="003D1B71" w:rsidRDefault="003D1B71" w:rsidP="00614812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0198B10" w14:textId="77777777" w:rsidR="003D1B71" w:rsidRDefault="003D1B71" w:rsidP="00614812">
            <w:pPr>
              <w:pStyle w:val="Heading1"/>
            </w:pPr>
          </w:p>
        </w:tc>
      </w:tr>
      <w:tr w:rsidR="003D1B71" w14:paraId="0EF176B2" w14:textId="77777777" w:rsidTr="00614812">
        <w:trPr>
          <w:trHeight w:val="174"/>
        </w:trPr>
        <w:tc>
          <w:tcPr>
            <w:tcW w:w="720" w:type="dxa"/>
          </w:tcPr>
          <w:p w14:paraId="1812DA34" w14:textId="77777777" w:rsidR="003D1B71" w:rsidRPr="00376291" w:rsidRDefault="003D1B71" w:rsidP="00614812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649C57F" w14:textId="77777777" w:rsidR="003D1B71" w:rsidRPr="00376291" w:rsidRDefault="003D1B71" w:rsidP="00614812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772A7359" w14:textId="77777777" w:rsidR="003D1B71" w:rsidRDefault="003D1B71" w:rsidP="00614812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29811D9" w14:textId="77777777" w:rsidR="003D1B71" w:rsidRDefault="003D1B71" w:rsidP="00614812">
            <w:pPr>
              <w:pStyle w:val="Heading1"/>
            </w:pPr>
          </w:p>
        </w:tc>
      </w:tr>
      <w:tr w:rsidR="003D1B71" w14:paraId="648F40CB" w14:textId="77777777" w:rsidTr="00614812">
        <w:trPr>
          <w:trHeight w:val="633"/>
        </w:trPr>
        <w:tc>
          <w:tcPr>
            <w:tcW w:w="720" w:type="dxa"/>
          </w:tcPr>
          <w:p w14:paraId="60633B5E" w14:textId="77777777" w:rsidR="003D1B71" w:rsidRDefault="003D1B71" w:rsidP="00614812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9E96189" w14:textId="77777777" w:rsidR="003D1B71" w:rsidRPr="00376291" w:rsidRDefault="003D1B71" w:rsidP="00614812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F626EDA" wp14:editId="2E4387A0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B2E4BE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94F9D2F" w14:textId="718B6141" w:rsidR="003D1B71" w:rsidRPr="00380FD1" w:rsidRDefault="00641B70" w:rsidP="00614812">
            <w:pPr>
              <w:pStyle w:val="Information"/>
            </w:pPr>
            <w:r>
              <w:t>Arch2measure.ro</w:t>
            </w:r>
          </w:p>
        </w:tc>
        <w:tc>
          <w:tcPr>
            <w:tcW w:w="423" w:type="dxa"/>
            <w:vMerge/>
          </w:tcPr>
          <w:p w14:paraId="2E4DFACD" w14:textId="77777777" w:rsidR="003D1B71" w:rsidRDefault="003D1B71" w:rsidP="00614812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09B6571" w14:textId="77777777" w:rsidR="003D1B71" w:rsidRDefault="003D1B71" w:rsidP="00614812">
            <w:pPr>
              <w:pStyle w:val="Heading1"/>
            </w:pPr>
          </w:p>
        </w:tc>
      </w:tr>
      <w:tr w:rsidR="003D1B71" w14:paraId="08E40567" w14:textId="77777777" w:rsidTr="00614812">
        <w:trPr>
          <w:trHeight w:val="2448"/>
        </w:trPr>
        <w:tc>
          <w:tcPr>
            <w:tcW w:w="720" w:type="dxa"/>
          </w:tcPr>
          <w:p w14:paraId="66B5940C" w14:textId="77777777" w:rsidR="003D1B71" w:rsidRPr="0056708E" w:rsidRDefault="003D1B71" w:rsidP="00614812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5EFD6FAB" w14:textId="77777777" w:rsidR="003D1B71" w:rsidRPr="0056708E" w:rsidRDefault="003D1B71" w:rsidP="00614812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3BB1CEC2" w14:textId="77777777" w:rsidR="003D1B71" w:rsidRDefault="003D1B71" w:rsidP="00614812"/>
        </w:tc>
        <w:tc>
          <w:tcPr>
            <w:tcW w:w="6607" w:type="dxa"/>
            <w:vMerge/>
          </w:tcPr>
          <w:p w14:paraId="2F55C7F0" w14:textId="77777777" w:rsidR="003D1B71" w:rsidRDefault="003D1B71" w:rsidP="00614812"/>
        </w:tc>
      </w:tr>
    </w:tbl>
    <w:p w14:paraId="2EAFF146" w14:textId="7B84AC94"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19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B94A9" w14:textId="77777777" w:rsidR="009327A2" w:rsidRDefault="009327A2" w:rsidP="00590471">
      <w:r>
        <w:separator/>
      </w:r>
    </w:p>
  </w:endnote>
  <w:endnote w:type="continuationSeparator" w:id="0">
    <w:p w14:paraId="55013B3F" w14:textId="77777777" w:rsidR="009327A2" w:rsidRDefault="009327A2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AE622F" w14:textId="77777777" w:rsidR="009327A2" w:rsidRDefault="009327A2" w:rsidP="00590471">
      <w:r>
        <w:separator/>
      </w:r>
    </w:p>
  </w:footnote>
  <w:footnote w:type="continuationSeparator" w:id="0">
    <w:p w14:paraId="65031CAB" w14:textId="77777777" w:rsidR="009327A2" w:rsidRDefault="009327A2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6560B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EDD760D" wp14:editId="7106C216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8BDE64" id="Group 26" o:spid="_x0000_s1026" alt="&quot;&quot;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B70"/>
    <w:rsid w:val="00060042"/>
    <w:rsid w:val="0008685D"/>
    <w:rsid w:val="00090860"/>
    <w:rsid w:val="000C6D35"/>
    <w:rsid w:val="000F0D64"/>
    <w:rsid w:val="00107FFA"/>
    <w:rsid w:val="00112FD7"/>
    <w:rsid w:val="001349D2"/>
    <w:rsid w:val="00150ABD"/>
    <w:rsid w:val="00184073"/>
    <w:rsid w:val="001946FC"/>
    <w:rsid w:val="001F607F"/>
    <w:rsid w:val="002011BF"/>
    <w:rsid w:val="00222466"/>
    <w:rsid w:val="00233A3B"/>
    <w:rsid w:val="0024753C"/>
    <w:rsid w:val="0026650E"/>
    <w:rsid w:val="00276026"/>
    <w:rsid w:val="002B4549"/>
    <w:rsid w:val="002D57BB"/>
    <w:rsid w:val="002E72C2"/>
    <w:rsid w:val="00310F17"/>
    <w:rsid w:val="0031142E"/>
    <w:rsid w:val="00322A46"/>
    <w:rsid w:val="003309E0"/>
    <w:rsid w:val="003326CB"/>
    <w:rsid w:val="00353B60"/>
    <w:rsid w:val="00366058"/>
    <w:rsid w:val="00376291"/>
    <w:rsid w:val="00380FD1"/>
    <w:rsid w:val="003818F1"/>
    <w:rsid w:val="00383D02"/>
    <w:rsid w:val="00385DE7"/>
    <w:rsid w:val="003D1B71"/>
    <w:rsid w:val="00403163"/>
    <w:rsid w:val="00425544"/>
    <w:rsid w:val="00442B87"/>
    <w:rsid w:val="00473EB7"/>
    <w:rsid w:val="004E158A"/>
    <w:rsid w:val="00565C77"/>
    <w:rsid w:val="0056708E"/>
    <w:rsid w:val="005801E5"/>
    <w:rsid w:val="00590471"/>
    <w:rsid w:val="005958B2"/>
    <w:rsid w:val="005C4A92"/>
    <w:rsid w:val="005D01FA"/>
    <w:rsid w:val="00614812"/>
    <w:rsid w:val="00641B70"/>
    <w:rsid w:val="00653E17"/>
    <w:rsid w:val="006A08E8"/>
    <w:rsid w:val="006D79A8"/>
    <w:rsid w:val="007022B6"/>
    <w:rsid w:val="0072353B"/>
    <w:rsid w:val="007575B6"/>
    <w:rsid w:val="00793C72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8E42CD"/>
    <w:rsid w:val="00912DC8"/>
    <w:rsid w:val="009327A2"/>
    <w:rsid w:val="009411E8"/>
    <w:rsid w:val="009475DC"/>
    <w:rsid w:val="00953D3F"/>
    <w:rsid w:val="009657E0"/>
    <w:rsid w:val="00967B93"/>
    <w:rsid w:val="009D090F"/>
    <w:rsid w:val="00A31464"/>
    <w:rsid w:val="00A31B16"/>
    <w:rsid w:val="00A33613"/>
    <w:rsid w:val="00A47A8D"/>
    <w:rsid w:val="00A758C8"/>
    <w:rsid w:val="00A77408"/>
    <w:rsid w:val="00AA6C04"/>
    <w:rsid w:val="00AC6C7E"/>
    <w:rsid w:val="00B22F44"/>
    <w:rsid w:val="00B24C52"/>
    <w:rsid w:val="00B25186"/>
    <w:rsid w:val="00B4158A"/>
    <w:rsid w:val="00B6466C"/>
    <w:rsid w:val="00BB1B5D"/>
    <w:rsid w:val="00BC22C7"/>
    <w:rsid w:val="00BD195A"/>
    <w:rsid w:val="00C07240"/>
    <w:rsid w:val="00C1385E"/>
    <w:rsid w:val="00C14078"/>
    <w:rsid w:val="00CC637B"/>
    <w:rsid w:val="00CE1E3D"/>
    <w:rsid w:val="00D053FA"/>
    <w:rsid w:val="00DC3F0A"/>
    <w:rsid w:val="00DC3F74"/>
    <w:rsid w:val="00E21845"/>
    <w:rsid w:val="00E26AED"/>
    <w:rsid w:val="00E73AB8"/>
    <w:rsid w:val="00E90A60"/>
    <w:rsid w:val="00EA5609"/>
    <w:rsid w:val="00EB62BE"/>
    <w:rsid w:val="00ED35EB"/>
    <w:rsid w:val="00ED47F7"/>
    <w:rsid w:val="00EE7E09"/>
    <w:rsid w:val="00F0223C"/>
    <w:rsid w:val="00F3235D"/>
    <w:rsid w:val="00F32393"/>
    <w:rsid w:val="00F626BA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117ACF1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linca.maican\AppData\Roaming\Microsoft\Templates\Blue%20spheres%20resume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resume.dotx</Template>
  <TotalTime>0</TotalTime>
  <Pages>2</Pages>
  <Words>337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2022-05-09T08:17:00Z</dcterms:created>
  <dcterms:modified xsi:type="dcterms:W3CDTF">2022-05-17T15:26:00Z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